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single" w:sz="24" w:space="0" w:color="009933"/>
          <w:bottom w:val="single" w:sz="24" w:space="0" w:color="009933"/>
        </w:tblBorders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520"/>
        <w:gridCol w:w="1390"/>
        <w:gridCol w:w="3163"/>
        <w:gridCol w:w="1247"/>
        <w:gridCol w:w="1021"/>
        <w:gridCol w:w="1063"/>
        <w:gridCol w:w="1063"/>
      </w:tblGrid>
      <w:tr w:rsidR="00D057CA" w:rsidRPr="007515A2" w:rsidTr="00007145"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96752" w:rsidRDefault="00D057CA" w:rsidP="00007145">
            <w:pPr>
              <w:adjustRightInd/>
              <w:snapToGrid/>
              <w:spacing w:after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6752">
              <w:rPr>
                <w:rFonts w:ascii="Times New Roman" w:hAnsi="Times New Roman"/>
                <w:bCs/>
                <w:sz w:val="24"/>
                <w:szCs w:val="24"/>
              </w:rPr>
              <w:t>Supplemental S6 NL-VS-L1 GO Enrichment (Molecular Function)</w:t>
            </w:r>
          </w:p>
        </w:tc>
      </w:tr>
      <w:tr w:rsidR="00D057CA" w:rsidRPr="007515A2" w:rsidTr="00007145">
        <w:tc>
          <w:tcPr>
            <w:tcW w:w="235" w:type="pct"/>
            <w:tcBorders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b/>
                <w:bCs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b/>
                <w:bCs/>
                <w:sz w:val="21"/>
                <w:szCs w:val="21"/>
              </w:rPr>
              <w:t>#</w:t>
            </w:r>
          </w:p>
        </w:tc>
        <w:tc>
          <w:tcPr>
            <w:tcW w:w="822" w:type="pct"/>
            <w:tcBorders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b/>
                <w:bCs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b/>
                <w:bCs/>
                <w:sz w:val="21"/>
                <w:szCs w:val="21"/>
              </w:rPr>
              <w:t>GO ID</w:t>
            </w:r>
          </w:p>
        </w:tc>
        <w:tc>
          <w:tcPr>
            <w:tcW w:w="1364" w:type="pct"/>
            <w:tcBorders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b/>
                <w:bCs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b/>
                <w:bCs/>
                <w:sz w:val="21"/>
                <w:szCs w:val="21"/>
              </w:rPr>
              <w:t>Description</w:t>
            </w:r>
          </w:p>
        </w:tc>
        <w:tc>
          <w:tcPr>
            <w:tcW w:w="737" w:type="pct"/>
            <w:tcBorders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b/>
                <w:bCs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b/>
                <w:bCs/>
                <w:sz w:val="21"/>
                <w:szCs w:val="21"/>
              </w:rPr>
              <w:t>GeneRatio (1220)</w:t>
            </w:r>
          </w:p>
        </w:tc>
        <w:tc>
          <w:tcPr>
            <w:tcW w:w="585" w:type="pct"/>
            <w:tcBorders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b/>
                <w:bCs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b/>
                <w:bCs/>
                <w:sz w:val="21"/>
                <w:szCs w:val="21"/>
              </w:rPr>
              <w:t>BgRatio (3432)</w:t>
            </w:r>
          </w:p>
        </w:tc>
        <w:tc>
          <w:tcPr>
            <w:tcW w:w="629" w:type="pct"/>
            <w:tcBorders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b/>
                <w:bCs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b/>
                <w:bCs/>
                <w:sz w:val="21"/>
                <w:szCs w:val="21"/>
              </w:rPr>
              <w:t>pvalue</w:t>
            </w:r>
          </w:p>
        </w:tc>
        <w:tc>
          <w:tcPr>
            <w:tcW w:w="629" w:type="pct"/>
            <w:tcBorders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b/>
                <w:bCs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b/>
                <w:bCs/>
                <w:sz w:val="21"/>
                <w:szCs w:val="21"/>
              </w:rPr>
              <w:t>p.adjust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" w:anchor="gene1" w:tooltip="click to view genes" w:history="1">
              <w:r w:rsidRPr="0000714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GO:0016679</w:t>
              </w:r>
            </w:hyperlink>
          </w:p>
        </w:tc>
        <w:tc>
          <w:tcPr>
            <w:tcW w:w="136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oxidoreductase activity, acting on diphenols and related substances as donors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10 (0.82%)</w:t>
            </w:r>
          </w:p>
        </w:tc>
        <w:tc>
          <w:tcPr>
            <w:tcW w:w="58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11 (0.32%)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color w:val="FF0000"/>
                <w:sz w:val="21"/>
                <w:szCs w:val="21"/>
              </w:rPr>
              <w:t>0.000235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0.093694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" w:anchor="gene2" w:tooltip="click to view genes" w:history="1">
              <w:r w:rsidRPr="0000714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GO:0016682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oxidoreductase activity, acting on diphenols and related substances as donors, oxygen as acceptor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9 (0.74%)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10 (0.29%)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color w:val="FF0000"/>
                <w:sz w:val="21"/>
                <w:szCs w:val="21"/>
              </w:rPr>
              <w:t>0.000606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0.120920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" w:anchor="gene3" w:tooltip="click to view genes" w:history="1">
              <w:r w:rsidRPr="0000714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GO:0016627</w:t>
              </w:r>
            </w:hyperlink>
          </w:p>
        </w:tc>
        <w:tc>
          <w:tcPr>
            <w:tcW w:w="136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oxidoreductase activity, acting on the CH-CH group of donors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57 (4.67%)</w:t>
            </w:r>
          </w:p>
        </w:tc>
        <w:tc>
          <w:tcPr>
            <w:tcW w:w="58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119 (3.47%)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color w:val="FF0000"/>
                <w:sz w:val="21"/>
                <w:szCs w:val="21"/>
              </w:rPr>
              <w:t>0.003229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0.189771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" w:anchor="gene4" w:tooltip="click to view genes" w:history="1">
              <w:r w:rsidRPr="0000714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GO:0005216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ion channel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12 (0.98%)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17 (0.5%)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color w:val="FF0000"/>
                <w:sz w:val="21"/>
                <w:szCs w:val="21"/>
              </w:rPr>
              <w:t>0.003428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0.189771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" w:anchor="gene5" w:tooltip="click to view genes" w:history="1">
              <w:r w:rsidRPr="0000714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GO:0015267</w:t>
              </w:r>
            </w:hyperlink>
          </w:p>
        </w:tc>
        <w:tc>
          <w:tcPr>
            <w:tcW w:w="136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channel activity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12 (0.98%)</w:t>
            </w:r>
          </w:p>
        </w:tc>
        <w:tc>
          <w:tcPr>
            <w:tcW w:w="58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17 (0.5%)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color w:val="FF0000"/>
                <w:sz w:val="21"/>
                <w:szCs w:val="21"/>
              </w:rPr>
              <w:t>0.003428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0.189771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" w:anchor="gene6" w:tooltip="click to view genes" w:history="1">
              <w:r w:rsidRPr="0000714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GO:0022803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passive transmembrane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12 (0.98%)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17 (0.5%)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color w:val="FF0000"/>
                <w:sz w:val="21"/>
                <w:szCs w:val="21"/>
              </w:rPr>
              <w:t>0.003428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0.189771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7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" w:anchor="gene7" w:tooltip="click to view genes" w:history="1">
              <w:r w:rsidRPr="0000714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GO:0022838</w:t>
              </w:r>
            </w:hyperlink>
          </w:p>
        </w:tc>
        <w:tc>
          <w:tcPr>
            <w:tcW w:w="136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substrate-specific channel activity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12 (0.98%)</w:t>
            </w:r>
          </w:p>
        </w:tc>
        <w:tc>
          <w:tcPr>
            <w:tcW w:w="58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17 (0.5%)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color w:val="FF0000"/>
                <w:sz w:val="21"/>
                <w:szCs w:val="21"/>
              </w:rPr>
              <w:t>0.003428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0.189771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1" w:anchor="gene8" w:tooltip="click to view genes" w:history="1">
              <w:r w:rsidRPr="0000714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GO:0016628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oxidoreductase activity, acting on the CH-CH group of donors, NAD or NADP as acceptor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53 (4.34%)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110 (3.21%)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color w:val="FF0000"/>
                <w:sz w:val="21"/>
                <w:szCs w:val="21"/>
              </w:rPr>
              <w:t>0.003805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0.189771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9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2" w:anchor="gene9" w:tooltip="click to view genes" w:history="1">
              <w:r w:rsidRPr="0000714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GO:0008509</w:t>
              </w:r>
            </w:hyperlink>
          </w:p>
        </w:tc>
        <w:tc>
          <w:tcPr>
            <w:tcW w:w="136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anion transmembrane transporter activity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18 (1.48%)</w:t>
            </w:r>
          </w:p>
        </w:tc>
        <w:tc>
          <w:tcPr>
            <w:tcW w:w="58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30 (0.87%)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color w:val="FF0000"/>
                <w:sz w:val="21"/>
                <w:szCs w:val="21"/>
              </w:rPr>
              <w:t>0.005260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0.233180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3" w:anchor="gene10" w:tooltip="click to view genes" w:history="1">
              <w:r w:rsidRPr="0000714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GO:0015103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inorganic anion transmembrane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9 (0.74%)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12 (0.35%)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color w:val="FF0000"/>
                <w:sz w:val="21"/>
                <w:szCs w:val="21"/>
              </w:rPr>
              <w:t>0.006235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0.248759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11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4" w:anchor="gene11" w:tooltip="click to view genes" w:history="1">
              <w:r w:rsidRPr="0000714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GO:0015926</w:t>
              </w:r>
            </w:hyperlink>
          </w:p>
        </w:tc>
        <w:tc>
          <w:tcPr>
            <w:tcW w:w="136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glucosidase activity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12 (0.98%)</w:t>
            </w:r>
          </w:p>
        </w:tc>
        <w:tc>
          <w:tcPr>
            <w:tcW w:w="58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19 (0.55%)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color w:val="FF0000"/>
                <w:sz w:val="21"/>
                <w:szCs w:val="21"/>
              </w:rPr>
              <w:t>0.012886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0.373590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5" w:anchor="gene12" w:tooltip="click to view genes" w:history="1">
              <w:r w:rsidRPr="0000714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GO:0046873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metal ion transmembrane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12 (0.98%)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19 (0.55%)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color w:val="FF0000"/>
                <w:sz w:val="21"/>
                <w:szCs w:val="21"/>
              </w:rPr>
              <w:t>0.012886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0.373590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13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6" w:anchor="gene13" w:tooltip="click to view genes" w:history="1">
              <w:r w:rsidRPr="0000714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GO:0016758</w:t>
              </w:r>
            </w:hyperlink>
          </w:p>
        </w:tc>
        <w:tc>
          <w:tcPr>
            <w:tcW w:w="136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transferase activity, transferring hexosyl groups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38 (3.11%)</w:t>
            </w:r>
          </w:p>
        </w:tc>
        <w:tc>
          <w:tcPr>
            <w:tcW w:w="58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79 (2.3%)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color w:val="FF0000"/>
                <w:sz w:val="21"/>
                <w:szCs w:val="21"/>
              </w:rPr>
              <w:t>0.013679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0.373590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7" w:anchor="gene14" w:tooltip="click to view genes" w:history="1">
              <w:r w:rsidRPr="0000714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GO:0004553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hydrolase activity, hydrolyzing O-glycosyl compounds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27 (2.21%)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53 (1.54%)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color w:val="FF0000"/>
                <w:sz w:val="21"/>
                <w:szCs w:val="21"/>
              </w:rPr>
              <w:t>0.014707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0.373590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15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8" w:anchor="gene15" w:tooltip="click to view genes" w:history="1">
              <w:r w:rsidRPr="0000714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GO:0005253</w:t>
              </w:r>
            </w:hyperlink>
          </w:p>
        </w:tc>
        <w:tc>
          <w:tcPr>
            <w:tcW w:w="136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anion channel activity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 (0.33%)</w:t>
            </w:r>
          </w:p>
        </w:tc>
        <w:tc>
          <w:tcPr>
            <w:tcW w:w="58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color w:val="FF0000"/>
                <w:sz w:val="21"/>
                <w:szCs w:val="21"/>
              </w:rPr>
              <w:t>0.015917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0.373590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9" w:anchor="gene16" w:tooltip="click to view genes" w:history="1">
              <w:r w:rsidRPr="0000714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GO:0005254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chloride channel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 (0.33%)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color w:val="FF0000"/>
                <w:sz w:val="21"/>
                <w:szCs w:val="21"/>
              </w:rPr>
              <w:t>0.015917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0.373590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17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0" w:anchor="gene17" w:tooltip="click to view genes" w:history="1">
              <w:r w:rsidRPr="0000714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GO:0015108</w:t>
              </w:r>
            </w:hyperlink>
          </w:p>
        </w:tc>
        <w:tc>
          <w:tcPr>
            <w:tcW w:w="136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chloride transmembrane transporter activity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 (0.33%)</w:t>
            </w:r>
          </w:p>
        </w:tc>
        <w:tc>
          <w:tcPr>
            <w:tcW w:w="58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color w:val="FF0000"/>
                <w:sz w:val="21"/>
                <w:szCs w:val="21"/>
              </w:rPr>
              <w:t>0.015917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0.373590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1" w:anchor="gene18" w:tooltip="click to view genes" w:history="1">
              <w:r w:rsidRPr="0000714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GO:0016798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hydrolase activity, acting on glycosyl bonds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36 (2.95%)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76 (2.21%)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color w:val="FF0000"/>
                <w:sz w:val="21"/>
                <w:szCs w:val="21"/>
              </w:rPr>
              <w:t>0.021262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0.458546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19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2" w:anchor="gene19" w:tooltip="click to view genes" w:history="1">
              <w:r w:rsidRPr="0000714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GO:0016757</w:t>
              </w:r>
            </w:hyperlink>
          </w:p>
        </w:tc>
        <w:tc>
          <w:tcPr>
            <w:tcW w:w="136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transferase activity, transferring glycosyl groups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54 (4.43%)</w:t>
            </w:r>
          </w:p>
        </w:tc>
        <w:tc>
          <w:tcPr>
            <w:tcW w:w="58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122 (3.55%)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color w:val="FF0000"/>
                <w:sz w:val="21"/>
                <w:szCs w:val="21"/>
              </w:rPr>
              <w:t>0.026710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0.458546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3" w:anchor="gene20" w:tooltip="click to view genes" w:history="1">
              <w:r w:rsidRPr="0000714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GO:0016701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oxidoreductase activity, acting on single donors with incorporation of molecular oxygen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9 (0.74%)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14 (0.41%)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color w:val="FF0000"/>
                <w:sz w:val="21"/>
                <w:szCs w:val="21"/>
              </w:rPr>
              <w:t>0.026780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0.458546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21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4" w:anchor="gene21" w:tooltip="click to view genes" w:history="1">
              <w:r w:rsidRPr="0000714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GO:0005372</w:t>
              </w:r>
            </w:hyperlink>
          </w:p>
        </w:tc>
        <w:tc>
          <w:tcPr>
            <w:tcW w:w="136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water transmembrane transporter activity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 (0.49%)</w:t>
            </w:r>
          </w:p>
        </w:tc>
        <w:tc>
          <w:tcPr>
            <w:tcW w:w="58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8 (0.23%)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color w:val="FF0000"/>
                <w:sz w:val="21"/>
                <w:szCs w:val="21"/>
              </w:rPr>
              <w:t>0.027278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0.458546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5" w:anchor="gene22" w:tooltip="click to view genes" w:history="1">
              <w:r w:rsidRPr="0000714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GO:0022836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gated channel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 (0.49%)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8 (0.23%)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color w:val="FF0000"/>
                <w:sz w:val="21"/>
                <w:szCs w:val="21"/>
              </w:rPr>
              <w:t>0.027278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0.458546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23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6" w:anchor="gene23" w:tooltip="click to view genes" w:history="1">
              <w:r w:rsidRPr="0000714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GO:0046912</w:t>
              </w:r>
            </w:hyperlink>
          </w:p>
        </w:tc>
        <w:tc>
          <w:tcPr>
            <w:tcW w:w="136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transferase activity, transferring acyl groups, acyl groups converted into alkyl on transfer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 (0.49%)</w:t>
            </w:r>
          </w:p>
        </w:tc>
        <w:tc>
          <w:tcPr>
            <w:tcW w:w="58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8 (0.23%)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color w:val="FF0000"/>
                <w:sz w:val="21"/>
                <w:szCs w:val="21"/>
              </w:rPr>
              <w:t>0.027278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0.458546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7" w:anchor="gene24" w:tooltip="click to view genes" w:history="1">
              <w:r w:rsidRPr="0000714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GO:0016615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malate dehydrogenase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8 (0.66%)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12 (0.35%)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color w:val="FF0000"/>
                <w:sz w:val="21"/>
                <w:szCs w:val="21"/>
              </w:rPr>
              <w:t>0.027874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0.458546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25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8" w:anchor="gene25" w:tooltip="click to view genes" w:history="1">
              <w:r w:rsidRPr="0000714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GO:0015631</w:t>
              </w:r>
            </w:hyperlink>
          </w:p>
        </w:tc>
        <w:tc>
          <w:tcPr>
            <w:tcW w:w="136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tubulin binding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14 (1.15%)</w:t>
            </w:r>
          </w:p>
        </w:tc>
        <w:tc>
          <w:tcPr>
            <w:tcW w:w="58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25 (0.73%)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color w:val="FF0000"/>
                <w:sz w:val="21"/>
                <w:szCs w:val="21"/>
              </w:rPr>
              <w:t>0.028731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0.458546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9" w:anchor="gene26" w:tooltip="click to view genes" w:history="1">
              <w:r w:rsidRPr="0000714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GO:0046983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protein dimerization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20 (1.64%)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39 (1.14%)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color w:val="FF0000"/>
                <w:sz w:val="21"/>
                <w:szCs w:val="21"/>
              </w:rPr>
              <w:t>0.030924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0.474571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27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0" w:anchor="gene27" w:tooltip="click to view genes" w:history="1">
              <w:r w:rsidRPr="0000714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GO:0005249</w:t>
              </w:r>
            </w:hyperlink>
          </w:p>
        </w:tc>
        <w:tc>
          <w:tcPr>
            <w:tcW w:w="136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voltage-gated potassium channel activity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color w:val="FF0000"/>
                <w:sz w:val="21"/>
                <w:szCs w:val="21"/>
              </w:rPr>
              <w:t>0.044849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0.594385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1" w:anchor="gene28" w:tooltip="click to view genes" w:history="1">
              <w:r w:rsidRPr="0000714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GO:0005267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potassium channel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color w:val="FF0000"/>
                <w:sz w:val="21"/>
                <w:szCs w:val="21"/>
              </w:rPr>
              <w:t>0.044849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0.594385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29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2" w:anchor="gene29" w:tooltip="click to view genes" w:history="1">
              <w:r w:rsidRPr="0000714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GO:0015079</w:t>
              </w:r>
            </w:hyperlink>
          </w:p>
        </w:tc>
        <w:tc>
          <w:tcPr>
            <w:tcW w:w="136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potassium ion transmembrane transporter activity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color w:val="FF0000"/>
                <w:sz w:val="21"/>
                <w:szCs w:val="21"/>
              </w:rPr>
              <w:t>0.044849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0.594385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3" w:anchor="gene30" w:tooltip="click to view genes" w:history="1">
              <w:r w:rsidRPr="0000714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GO:0022843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voltage-gated cation channel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color w:val="FF0000"/>
                <w:sz w:val="21"/>
                <w:szCs w:val="21"/>
              </w:rPr>
              <w:t>0.044849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0.594385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31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4" w:anchor="gene31" w:tooltip="click to view genes" w:history="1">
              <w:r w:rsidRPr="0000714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GO:0019203</w:t>
              </w:r>
            </w:hyperlink>
          </w:p>
        </w:tc>
        <w:tc>
          <w:tcPr>
            <w:tcW w:w="136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carbohydrate phosphatase activity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9 (0.74%)</w:t>
            </w:r>
          </w:p>
        </w:tc>
        <w:tc>
          <w:tcPr>
            <w:tcW w:w="58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15 (0.44%)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color w:val="FF0000"/>
                <w:sz w:val="21"/>
                <w:szCs w:val="21"/>
              </w:rPr>
              <w:t>0.046180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0.594385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5" w:anchor="gene32" w:tooltip="click to view genes" w:history="1">
              <w:r w:rsidRPr="0000714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GO:0005244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voltage-gated ion channel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 (0.33%)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0.057002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0.668932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33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6" w:anchor="gene33" w:tooltip="click to view genes" w:history="1">
              <w:r w:rsidRPr="0000714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GO:0016638</w:t>
              </w:r>
            </w:hyperlink>
          </w:p>
        </w:tc>
        <w:tc>
          <w:tcPr>
            <w:tcW w:w="136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oxidoreductase activity, acting on the CH-NH2 group of donors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 (0.33%)</w:t>
            </w:r>
          </w:p>
        </w:tc>
        <w:tc>
          <w:tcPr>
            <w:tcW w:w="58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0.057002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0.668932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7" w:anchor="gene34" w:tooltip="click to view genes" w:history="1">
              <w:r w:rsidRPr="0000714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GO:0022832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voltage-gated channel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 (0.33%)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0.057002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0.668932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35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8" w:anchor="gene35" w:tooltip="click to view genes" w:history="1">
              <w:r w:rsidRPr="0000714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GO:0008092</w:t>
              </w:r>
            </w:hyperlink>
          </w:p>
        </w:tc>
        <w:tc>
          <w:tcPr>
            <w:tcW w:w="136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cytoskeletal protein binding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19 (1.56%)</w:t>
            </w:r>
          </w:p>
        </w:tc>
        <w:tc>
          <w:tcPr>
            <w:tcW w:w="58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39 (1.14%)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0.061409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0.700067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9" w:anchor="gene36" w:tooltip="click to view genes" w:history="1">
              <w:r w:rsidRPr="0000714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GO:0016491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oxidoreductase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204 (16.72%)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532 (15.5%)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0.078617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0.861069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37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0" w:anchor="gene37" w:tooltip="click to view genes" w:history="1">
              <w:r w:rsidRPr="0000714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GO:0004683</w:t>
              </w:r>
            </w:hyperlink>
          </w:p>
        </w:tc>
        <w:tc>
          <w:tcPr>
            <w:tcW w:w="136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calmodulin-dependent protein kinase activity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7 (0.57%)</w:t>
            </w:r>
          </w:p>
        </w:tc>
        <w:tc>
          <w:tcPr>
            <w:tcW w:w="58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12 (0.35%)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0.090899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0.861069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1" w:anchor="gene38" w:tooltip="click to view genes" w:history="1">
              <w:r w:rsidRPr="0000714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GO:0004470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malic enzyme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8 (0.23%)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0.112266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0.861069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39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2" w:anchor="gene39" w:tooltip="click to view genes" w:history="1">
              <w:r w:rsidRPr="0000714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GO:0015925</w:t>
              </w:r>
            </w:hyperlink>
          </w:p>
        </w:tc>
        <w:tc>
          <w:tcPr>
            <w:tcW w:w="136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galactosidase activity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8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8 (0.23%)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0.112266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0.861069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3" w:anchor="gene40" w:tooltip="click to view genes" w:history="1">
              <w:r w:rsidRPr="00007145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GO:0003774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motor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11 (0.9%)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22 (0.64%)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0.116833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0.861069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4" w:anchor="gene41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GO:0004713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protein tyrosine kinase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11 (0.9%)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22 (0.64%)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0.116833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0.861069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5" w:anchor="gene42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GO:0005261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cation channel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 (0.33%)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 (0.17%)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0.123268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0.861069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6" w:anchor="gene43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GO:0004557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alpha-galactosidase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0.126298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0.861069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7" w:anchor="gene44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GO:0004576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oligosaccharyl transferase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0.126298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0.861069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8" w:anchor="gene45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GO:0004645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phosphorylase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0.126298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0.861069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9" w:anchor="gene46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GO:0005310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dicarboxylic acid transmembrane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0.126298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0.861069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0" w:anchor="gene47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GO:0005375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copper ion transmembrane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0.126298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0.861069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1" w:anchor="gene48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GO:0008080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N-acetyltransferase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0.126298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0.861069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2" w:anchor="gene49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GO:0008172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S-methyltransferase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0.126298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0.861069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3" w:anchor="gene50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GO:0015085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calcium ion transmembrane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0.126298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0.861069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4" w:anchor="gene51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GO:0015140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malate transmembrane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0.126298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0.861069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5" w:anchor="gene52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GO:0015556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C4-dicarboxylate transmembrane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0.126298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0.861069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6" w:anchor="gene53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GO:0015562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efflux transmembrane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0.126298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0.861069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7" w:anchor="gene54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GO:0016421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CoA carboxylase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0.126298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0.861069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8" w:anchor="gene55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GO:0016885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ligase activity, forming carbon-carbon bonds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0.126298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0.861069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9" w:anchor="gene56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GO:0043682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copper-transporting ATPase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0.126298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0.861069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0" w:anchor="gene57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GO:0072509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divalent inorganic cation transmembrane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0.126298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0.861069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1" w:anchor="gene58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GO:0004558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alpha-1,4-glucosidase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0.131642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0.861069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2" w:anchor="gene59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GO:0004857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enzyme inhibitor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0.131642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0.861069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3" w:anchor="gene60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GO:0046915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transition metal ion transmembrane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0.131642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0.861069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4" w:anchor="gene61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GO:0090599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alpha-glucosidase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0.131642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0.861069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5" w:anchor="gene62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GO:0005215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103 (8.44%)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265 (7.72%)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0.134030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0.862516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6" w:anchor="gene63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GO:0016831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carboxy-lyase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12 (0.98%)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25 (0.73%)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0.137146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0.862516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7" w:anchor="gene64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GO:0017076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purine nucleotide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7 (0.57%)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13 (0.38%)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0.138348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0.862516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8" w:anchor="gene65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GO:0022857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transmembrane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95 (7.79%)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244 (7.11%)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0.140847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0.864581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9" w:anchor="gene66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GO:0008514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organic anion transmembrane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8 (0.66%)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16 (0.47%)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0.170675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0" w:anchor="gene67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GO:0003824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catalytic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963 (78.93%)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2677 (78%)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0.174414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1" w:anchor="gene68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GO:0016866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intramolecular transferase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9 (0.26%)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0.180804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2" w:anchor="gene69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GO:0005515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protein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80 (6.56%)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207 (6.03%)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0.187395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70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3" w:anchor="gene70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GO:0005342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organic acid transmembrane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7 (0.57%)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14 (0.41%)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0.195206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71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4" w:anchor="gene71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GO:0046943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carboxylic acid transmembrane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7 (0.57%)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14 (0.41%)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0.195206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72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5" w:anchor="gene72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GO:0052689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carboxylic ester hydrolase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7 (0.57%)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14 (0.41%)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0.195206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73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6" w:anchor="gene73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GO:0015297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antiporter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 (0.33%)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7 (0.2%)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0.208760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74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7" w:anchor="gene74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GO:0015298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solute:cation antiporter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 (0.33%)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7 (0.2%)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0.208760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75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8" w:anchor="gene75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GO:0015491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cation:cation antiporter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 (0.33%)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7 (0.2%)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0.208760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76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9" w:anchor="gene76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GO:0016703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oxidoreductase activity, acting on single donors with incorporation of molecular oxygen, incorporation of one atom of oxygen (internal monooxygenases or internal mixed function oxidases)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 (0.33%)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7 (0.2%)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0.208760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77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0" w:anchor="gene77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GO:0099516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ion antiporter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 (0.33%)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7 (0.2%)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0.208760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78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1" w:anchor="gene78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GO:0016772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transferase activity, transferring phosphorus-containing groups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200 (16.39%)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538 (15.68%)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0.208801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79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2" w:anchor="gene79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GO:0000166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nucleotide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37 (3.03%)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93 (2.71%)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0.223703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80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3" w:anchor="gene80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GO:1901265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nucleoside phosphate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37 (3.03%)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93 (2.71%)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0.223703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81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4" w:anchor="gene81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GO:0030234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enzyme regulator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 (0.49%)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12 (0.35%)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0.224571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82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5" w:anchor="gene82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GO:0098772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molecular function regulator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 (0.49%)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12 (0.35%)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0.224571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83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6" w:anchor="gene83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GO:0015662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ATPase activity, coupled to transmembrane movement of ions, phosphorylative mechanism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0.243603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84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7" w:anchor="gene84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GO:0016857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racemase and epimerase activity, acting on carbohydrates and derivatives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0.243603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85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8" w:anchor="gene85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GO:0031420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alkali metal ion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0.243603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86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9" w:anchor="gene86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GO:0022892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substrate-specific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65 (5.33%)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170 (4.95%)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0.250627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87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0" w:anchor="gene87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GO:0016773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phosphotransferase activity, alcohol group as acceptor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112 (9.18%)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300 (8.74%)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0.268861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88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1" w:anchor="gene88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GO:0004672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protein kinase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105 (8.61%)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281 (8.19%)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0.273264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89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2" w:anchor="gene89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GO:0005198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structural molecule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18 (1.48%)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44 (1.28%)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0.274789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90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3" w:anchor="gene90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GO:0016740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transferase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354 (29.02%)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974 (28.38%)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0.282405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91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4" w:anchor="gene91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GO:0016620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oxidoreductase activity, acting on the aldehyde or oxo group of donors, NAD or NADP as acceptor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8 (0.66%)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18 (0.52%)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0.288102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92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5" w:anchor="gene92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GO:0005230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extracellular ligand-gated ion channel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0.289196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93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6" w:anchor="gene93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GO:0015276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ligand-gated ion channel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0.289196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94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7" w:anchor="gene94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GO:0016410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N-acyltransferase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0.289196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95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8" w:anchor="gene95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GO:0016717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oxidoreductase activity, acting on paired donors, with oxidation of a pair of donors resulting in the reduction of molecular oxygen to two molecules of water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0.289196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96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9" w:anchor="gene96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GO:0016744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transferase activity, transferring aldehyde or ketonic groups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0.289196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97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0" w:anchor="gene97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GO:0016824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hydrolase activity, acting on acid halide bonds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0.289196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98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1" w:anchor="gene98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GO:0019120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hydrolase activity, acting on acid halide bonds, in C-halide compounds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0.289196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99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2" w:anchor="gene99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GO:0022834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ligand-gated channel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0.289196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100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3" w:anchor="gene100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GO:0042285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xylosyltransferase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0.289196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101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4" w:anchor="gene101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GO:0099600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transmembrane receptor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0.289196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102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5" w:anchor="gene102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GO:0046527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glucosyltransferase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14 (1.15%)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34 (0.99%)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0.301222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103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6" w:anchor="gene103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GO:0016407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acetyltransferase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 (0.33%)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8 (0.23%)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0.305253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104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7" w:anchor="gene104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GO:0019900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kinase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 (0.33%)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8 (0.23%)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0.305253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105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8" w:anchor="gene105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GO:0003676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nucleic acid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73 (5.98%)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195 (5.68%)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0.310294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106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9" w:anchor="gene106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GO:0016779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nucleotidyltransferase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21 (1.72%)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53 (1.54%)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0.312105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107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10" w:anchor="gene107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GO:0016830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carbon-carbon lyase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18 (1.48%)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45 (1.31%)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0.314829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108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11" w:anchor="gene108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GO:0016301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kinase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134 (10.98%)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364 (10.61%)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0.316011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109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12" w:anchor="gene109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GO:0022891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substrate-specific transmembrane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60 (4.92%)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160 (4.66%)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0.326516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110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13" w:anchor="gene110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GO:0042578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phosphoric ester hydrolase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34 (2.79%)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89 (2.59%)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0.335025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111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14" w:anchor="gene111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GO:0015075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ion transmembrane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50 (4.1%)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133 (3.88%)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0.338304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112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15" w:anchor="gene112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GO:0008422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beta-glucosidase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11 (0.32%)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0.345921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113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16" w:anchor="gene113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GO:0008483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transaminase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11 (0.32%)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0.345921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114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17" w:anchor="gene114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GO:0008135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translation factor activity, RNA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11 (0.9%)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27 (0.79%)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0.351984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115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18" w:anchor="gene115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GO:0000030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mannosyltransferase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116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19" w:anchor="gene116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GO:0000990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transcription factor activity, core RNA polymerase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117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20" w:anchor="gene117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GO:0000996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core DNA-dependent RNA polymerase binding promoter specificity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118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21" w:anchor="gene118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GO:0003973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(S)-2-hydroxy-acid oxidase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119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22" w:anchor="gene119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GO:0004463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leukotriene-A4 hydrolase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120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23" w:anchor="gene120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GO:0004629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phospholipase C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121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24" w:anchor="gene121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GO:0004661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protein geranylgeranyltransferase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122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25" w:anchor="gene122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GO:0004866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endopeptidase inhibitor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123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26" w:anchor="gene123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GO:0005262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calcium channel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124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27" w:anchor="gene124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GO:0008017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microtubule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125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28" w:anchor="gene125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GO:0008026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ATP-dependent helicase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126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29" w:anchor="gene126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GO:0008318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protein prenyltransferase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127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30" w:anchor="gene127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GO:0008905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mannose-phosphate guanylyltransferase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128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31" w:anchor="gene128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GO:0015020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glucuronosyltransferase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129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32" w:anchor="gene129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GO:0015116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sulfate transmembrane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130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33" w:anchor="gene130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GO:0015205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nucleobase transmembrane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131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34" w:anchor="gene131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GO:0015368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calcium:cation antiporter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132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35" w:anchor="gene132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GO:0015563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uptake transmembrane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133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36" w:anchor="gene133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GO:0015928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fucosidase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134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37" w:anchor="gene134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GO:0016623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oxidoreductase activity, acting on the aldehyde or oxo group of donors, oxygen as acceptor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135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38" w:anchor="gene135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GO:0016641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oxidoreductase activity, acting on the CH-NH2 group of donors, oxygen as acceptor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136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39" w:anchor="gene136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GO:0016755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transferase activity, transferring amino-acyl groups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137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40" w:anchor="gene137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GO:0016781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phosphotransferase activity, paired acceptors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138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41" w:anchor="gene138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GO:0016801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hydrolase activity, acting on ether bonds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139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42" w:anchor="gene139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GO:0016803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ether hydrolase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140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43" w:anchor="gene140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GO:0016819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hydrolase activity, acting on acid anhydrides, in sulfonyl-containing anhydrides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141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44" w:anchor="gene141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GO:0016842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amidine-lyase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142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45" w:anchor="gene142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GO:0018271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biotin-protein ligase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143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46" w:anchor="gene143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GO:0019207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kinase regulator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144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47" w:anchor="gene144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GO:0019887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protein kinase regulator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145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48" w:anchor="gene145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GO:0019904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protein domain specific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146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49" w:anchor="gene146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GO:0030414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peptidase inhibitor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147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50" w:anchor="gene147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GO:0031559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oxidosqualene cyclase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148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51" w:anchor="gene148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GO:0035252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UDP-xylosyltransferase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149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52" w:anchor="gene149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GO:0051748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UTP-monosaccharide-1-phosphate uridylyltransferase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150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53" w:anchor="gene150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GO:0052736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beta-glucanase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151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54" w:anchor="gene151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GO:0052880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oxidoreductase activity, acting on diphenols and related substances as donors, with copper protein as acceptor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152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55" w:anchor="gene152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GO:0061134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peptidase regulator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153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56" w:anchor="gene153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GO:0061135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endopeptidase regulator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154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57" w:anchor="gene154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GO:0070035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purine NTP-dependent helicase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155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58" w:anchor="gene155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GO:0070547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L-tyrosine aminotransferase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156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59" w:anchor="gene156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GO:0070568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guanylyltransferase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157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60" w:anchor="gene157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GO:0070569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uridylyltransferase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158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61" w:anchor="gene158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GO:1901682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sulfur compound transmembrane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159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62" w:anchor="gene159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GO:0003727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single-stranded RNA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 (0.17%)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0.363938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160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63" w:anchor="gene160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GO:0005451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monovalent cation:proton antiporter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 (0.17%)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0.363938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161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64" w:anchor="gene161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GO:0008187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poly-pyrimidine tract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 (0.17%)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0.363938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162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65" w:anchor="gene162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GO:0015299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solute:proton antiporter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 (0.17%)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0.363938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163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66" w:anchor="gene163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GO:0015932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nucleobase-containing compound transmembrane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 (0.17%)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0.363938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164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67" w:anchor="gene164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GO:0016868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intramolecular transferase activity, phosphotransferases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 (0.17%)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0.363938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165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68" w:anchor="gene165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GO:0052745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inositol phosphate phosphatase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 (0.17%)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0.363938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0.880068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166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69" w:anchor="gene166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GO:0035251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UDP-glucosyltransferase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9 (0.74%)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22 (0.64%)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0.373663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0.898143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167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70" w:anchor="gene167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GO:0050308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sugar-phosphatase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 (0.33%)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9 (0.26%)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0.404813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0.961431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168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71" w:anchor="gene168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GO:0070566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adenylyltransferase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 (0.33%)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9 (0.26%)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0.404813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0.961431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169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72" w:anchor="gene169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GO:0016769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transferase activity, transferring nitrogenous groups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12 (0.35%)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0.432599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170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73" w:anchor="gene170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GO:0046906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tetrapyrrole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26 (2.13%)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70 (2.04%)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0.433760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171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74" w:anchor="gene171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GO:0008443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phosphofructokinase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0.446750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172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75" w:anchor="gene172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GO:0015197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peptide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0.446750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173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76" w:anchor="gene173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GO:0016837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carbon-oxygen lyase activity, acting on polysaccharides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0.446750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174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77" w:anchor="gene174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GO:0016884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carbon-nitrogen ligase activity, with glutamine as amido-N-donor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0.446750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175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78" w:anchor="gene175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GO:0046030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inositol trisphosphate phosphatase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0.446750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176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79" w:anchor="gene176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GO:0052743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inositol tetrakisphosphate phosphatase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0.446750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177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80" w:anchor="gene177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GO:0015291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secondary active transmembrane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10 (0.82%)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26 (0.76%)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0.450183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178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81" w:anchor="gene178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GO:0001071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nucleic acid binding transcription factor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15 (1.23%)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40 (1.17%)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0.456681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179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82" w:anchor="gene179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GO:0016829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lyase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35 (2.87%)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96 (2.8%)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0.463881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180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83" w:anchor="gene180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GO:0060089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molecular transducer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7 (0.57%)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18 (0.52%)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0.470554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181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84" w:anchor="gene181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GO:0004611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phosphoenolpyruvate carboxykinase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7 (0.2%)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0.480322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182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85" w:anchor="gene182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GO:0004872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receptor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7 (0.2%)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0.480322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183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86" w:anchor="gene183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GO:0008081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phosphoric diester hydrolase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7 (0.2%)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0.480322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184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87" w:anchor="gene184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GO:0016776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phosphotransferase activity, phosphate group as acceptor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7 (0.2%)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0.480322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185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88" w:anchor="gene185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GO:0016811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hydrolase activity, acting on carbon-nitrogen (but not peptide) bonds, in linear amides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7 (0.2%)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0.480322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186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89" w:anchor="gene186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GO:0016846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carbon-sulfur lyase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7 (0.2%)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0.480322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187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90" w:anchor="gene187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GO:0019200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carbohydrate kinase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7 (0.2%)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0.480322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188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91" w:anchor="gene188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GO:0016747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transferase activity, transferring acyl groups other than amino-acyl groups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13 (1.07%)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35 (1.02%)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0.485002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189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92" w:anchor="gene189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GO:0016791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phosphatase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24 (1.97%)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66 (1.92%)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0.491188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190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93" w:anchor="gene190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GO:0022890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inorganic cation transmembrane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24 (1.97%)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66 (1.92%)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0.491188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191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94" w:anchor="gene191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GO:0016759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cellulose synthase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 (0.33%)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10 (0.29%)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0.501101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192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95" w:anchor="gene192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GO:0016854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racemase and epimerase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 (0.33%)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10 (0.29%)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0.501101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193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96" w:anchor="gene193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GO:0034061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DNA polymerase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13 (0.38%)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0.516427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194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97" w:anchor="gene194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GO:0008194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UDP-glycosyltransferase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18 (1.48%)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50 (1.46%)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0.526869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195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98" w:anchor="gene195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GO:0034062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RNA polymerase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 (0.49%)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16 (0.47%)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0.528749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196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99" w:anchor="gene196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GO:0016746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transferase activity, transferring acyl groups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21 (1.72%)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59 (1.72%)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0.546557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197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00" w:anchor="gene197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GO:0003723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RNA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24 (1.97%)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68 (1.98%)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0.563672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198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01" w:anchor="gene198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GO:0003779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actin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0.582181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199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02" w:anchor="gene199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GO:0004180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carboxypeptidase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0.582181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200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03" w:anchor="gene200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GO:0004601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peroxidase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0.582181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201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04" w:anchor="gene201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GO:0010333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terpene synthase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0.582181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202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05" w:anchor="gene202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GO:0015215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nucleotide transmembrane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0.582181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203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06" w:anchor="gene203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GO:0016684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oxidoreductase activity, acting on peroxide as acceptor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0.582181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204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07" w:anchor="gene204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GO:0032403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protein complex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0.582181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205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08" w:anchor="gene205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GO:0000988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transcription factor activity, protein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206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09" w:anchor="gene206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GO:0004659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prenyltransferase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207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10" w:anchor="gene207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GO:0005275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amine transmembrane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208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11" w:anchor="gene208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GO:0005319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lipid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209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12" w:anchor="gene209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GO:0005337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nucleoside transmembrane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210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13" w:anchor="gene210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GO:0005346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purine ribonucleotide transmembrane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211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14" w:anchor="gene211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GO:0005347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ATP transmembrane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212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15" w:anchor="gene212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GO:0005402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cation:sugar symporter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213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16" w:anchor="gene213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GO:0005548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phospholipid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214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17" w:anchor="gene214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GO:0008094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DNA-dependent ATPase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215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18" w:anchor="gene215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GO:0008234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cysteine-type peptidase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216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19" w:anchor="gene216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GO:0008417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fucosyltransferase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217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20" w:anchor="gene217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GO:0009975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cyclase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218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21" w:anchor="gene218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GO:0010436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carotenoid dioxygenase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219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22" w:anchor="gene219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GO:0015211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purine nucleoside transmembrane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220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23" w:anchor="gene220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GO:0015293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symporter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221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24" w:anchor="gene221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GO:0015294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solute:cation symporter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222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25" w:anchor="gene222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GO:0016211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ammonia ligase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223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26" w:anchor="gene223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GO:0016307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phosphatidylinositol phosphate kinase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224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27" w:anchor="gene224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GO:0016642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oxidoreductase activity, acting on the CH-NH2 group of donors, disulfide as acceptor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225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28" w:anchor="gene225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GO:0016664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oxidoreductase activity, acting on other nitrogenous compounds as donors, iron-sulfur protein as acceptor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226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29" w:anchor="gene226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GO:0016673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oxidoreductase activity, acting on a sulfur group of donors, iron-sulfur protein as acceptor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227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30" w:anchor="gene227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GO:0016713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oxidoreductase activity, acting on paired donors, with incorporation or reduction of molecular oxygen, reduced iron-sulfur protein as one donor, and incorporation of one atom of oxygen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228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31" w:anchor="gene228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GO:0016840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carbon-nitrogen lyase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229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32" w:anchor="gene229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GO:0016880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acid-ammonia (or amide) ligase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230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33" w:anchor="gene230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GO:0016891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endoribonuclease activity, producing 5'-phosphomonoesters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231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34" w:anchor="gene231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GO:0017069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snRNA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232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35" w:anchor="gene232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GO:0019843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rRNA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233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36" w:anchor="gene233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GO:0032553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ribonucleotide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234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37" w:anchor="gene234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GO:0046920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alpha-(1-&gt;3)-fucosyltransferase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235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38" w:anchor="gene235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GO:0051002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ligase activity, forming nitrogen-metal bonds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236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39" w:anchor="gene236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GO:0051003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ligase activity, forming nitrogen-metal bonds, forming coordination complexes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237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40" w:anchor="gene237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GO:0052834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inositol monophosphate phosphatase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238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41" w:anchor="gene238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GO:0070546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L-phenylalanine aminotransferase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0.980162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239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42" w:anchor="gene239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GO:0016832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aldehyde-lyase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 (0.33%)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11 (0.32%)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0.589775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0.984604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240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43" w:anchor="gene240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GO:0015604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organic phosphonate transmembrane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14 (0.41%)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0.594481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0.988325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241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44" w:anchor="gene241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GO:0048037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cofactor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9 (0.74%)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26 (0.76%)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0.612648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242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45" w:anchor="gene242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GO:0016853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isomerase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21 (1.72%)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61 (1.78%)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0.620884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243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46" w:anchor="gene243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GO:0004497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monooxygenase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12 (0.98%)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35 (1.02%)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0.624882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244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47" w:anchor="gene244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GO:0015077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monovalent inorganic cation transmembrane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14 (1.15%)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41 (1.19%)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0.632433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245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48" w:anchor="gene245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GO:0016614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oxidoreductase activity, acting on CH-OH group of donors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27 (2.21%)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79 (2.3%)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0.643027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246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49" w:anchor="gene246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GO:0016741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transferase activity, transferring one-carbon groups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28 (2.3%)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82 (2.39%)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0.646379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247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50" w:anchor="gene247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GO:0008378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galactosyltransferase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15 (0.44%)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0.664913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248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51" w:anchor="gene248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GO:0051213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dioxygenase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15 (0.44%)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0.664913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249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52" w:anchor="gene249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GO:0015036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disulfide oxidoreductase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9 (0.74%)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27 (0.79%)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0.664998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250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53" w:anchor="gene250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GO:0016903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oxidoreductase activity, acting on the aldehyde or oxo group of donors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11 (0.9%)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33 (0.96%)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0.668107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251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54" w:anchor="gene251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GO:0016706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oxidoreductase activity, acting on paired donors, with incorporation or reduction of molecular oxygen, 2-oxoglutarate as one donor, and incorporation of one atom each of oxygen into both donors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 (0.33%)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12 (0.35%)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0.668363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252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55" w:anchor="gene252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GO:0035250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UDP-galactosyltransferase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 (0.33%)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12 (0.35%)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0.668363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253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56" w:anchor="gene253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GO:1901363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heterocyclic compound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326 (26.72%)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931 (27.13%)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0.668462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254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57" w:anchor="gene254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GO:0004386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helicase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9 (0.26%)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0.675637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255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58" w:anchor="gene255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GO:0016405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CoA-ligase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9 (0.26%)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0.675637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256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59" w:anchor="gene256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GO:0016763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transferase activity, transferring pentosyl groups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9 (0.26%)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0.675637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257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60" w:anchor="gene257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GO:0015605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organophosphate ester transmembrane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 (0.17%)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0.691303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258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61" w:anchor="gene258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GO:0016646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oxidoreductase activity, acting on the CH-NH group of donors, NAD or NADP as acceptor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 (0.17%)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0.691303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259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62" w:anchor="gene259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GO:0016712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oxidoreductase activity, acting on paired donors, with incorporation or reduction of molecular oxygen, reduced flavin or flavoprotein as one donor, and incorporation of one atom of oxygen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 (0.17%)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0.691303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260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63" w:anchor="gene260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GO:0016838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carbon-oxygen lyase activity, acting on phosphates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 (0.17%)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0.691303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261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64" w:anchor="gene261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GO:0019205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nucleobase-containing compound kinase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 (0.17%)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0.691303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262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65" w:anchor="gene262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GO:0019238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cyclohydrolase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 (0.17%)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0.691303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263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66" w:anchor="gene263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GO:1901677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phosphate transmembrane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 (0.17%)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0.691303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264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67" w:anchor="gene264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GO:0070011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peptidase activity, acting on L-amino acid peptides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25 (2.05%)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75 (2.19%)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0.697919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265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68" w:anchor="gene265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GO:0003677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DNA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14 (1.15%)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43 (1.25%)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0.712720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266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69" w:anchor="gene266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GO:0019787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ubiquitin-like protein transferase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16 (0.47%)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0.726806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267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70" w:anchor="gene267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GO:0000295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adenine nucleotide transmembrane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0.732389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268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71" w:anchor="gene268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GO:0003690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double-stranded DNA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0.732389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269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72" w:anchor="gene269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GO:0004396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hexokinase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0.732389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270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73" w:anchor="gene270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GO:0004774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succinate-CoA ligase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0.732389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271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74" w:anchor="gene271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GO:0008236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serine-type peptidase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0.732389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272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75" w:anchor="gene272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GO:0009055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electron carrier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0.732389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273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76" w:anchor="gene273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GO:0015154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disaccharide transmembrane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0.732389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274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77" w:anchor="gene274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GO:0015157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oligosaccharide transmembrane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0.732389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275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78" w:anchor="gene275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GO:0015216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purine nucleotide transmembrane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0.732389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276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79" w:anchor="gene276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GO:0016160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amylase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0.732389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277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80" w:anchor="gene277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GO:0016454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C-palmitoyltransferase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0.732389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278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81" w:anchor="gene278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GO:0016702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oxidoreductase activity, acting on single donors with incorporation of molecular oxygen, incorporation of two atoms of oxygen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0.732389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279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82" w:anchor="gene279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GO:0016878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acid-thiol ligase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0.732389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280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83" w:anchor="gene280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GO:0016893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endonuclease activity, active with either ribo- or deoxyribonucleic acids and producing 5'-phosphomonoesters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0.732389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281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84" w:anchor="gene281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GO:0017171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serine hydrolase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0.732389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282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85" w:anchor="gene282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GO:0019208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phosphatase regulator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0.732389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283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86" w:anchor="gene283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GO:0019888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protein phosphatase regulator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0.732389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284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87" w:anchor="gene284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GO:1901505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carbohydrate derivative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0.732389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285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88" w:anchor="gene285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GO:0016877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ligase activity, forming carbon-sulfur bonds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 (0.33%)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13 (0.38%)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0.735891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286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89" w:anchor="gene286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GO:0004702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receptor signaling protein serine/threonine kinase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14 (1.15%)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44 (1.28%)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0.748499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287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90" w:anchor="gene287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GO:0005057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receptor signaling protein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14 (1.15%)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44 (1.28%)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0.748499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288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91" w:anchor="gene288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GO:0016409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palmitoyltransferase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10 (0.29%)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0.750439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289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92" w:anchor="gene289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GO:0044877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macromolecular complex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10 (0.29%)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0.750439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290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93" w:anchor="gene290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GO:0016879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ligase activity, forming carbon-nitrogen bonds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11 (0.9%)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35 (1.02%)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0.751516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291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94" w:anchor="gene291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GO:0016667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oxidoreductase activity, acting on a sulfur group of donors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10 (0.82%)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32 (0.93%)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0.753488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292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95" w:anchor="gene292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GO:0016787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hydrolase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251 (20.57%)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727 (21.18%)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0.755224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293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96" w:anchor="gene293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GO:0016835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carbon-oxygen lyase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9 (0.74%)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29 (0.84%)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0.756167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294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97" w:anchor="gene294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GO:0004175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endopeptidase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 (0.49%)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20 (0.58%)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0.771085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295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98" w:anchor="gene295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GO:0008171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O-methyltransferase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7 (0.2%)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0.775695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296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99" w:anchor="gene296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GO:0015144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carbohydrate transmembrane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7 (0.2%)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0.775695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297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00" w:anchor="gene297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GO:0016408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C-acyltransferase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7 (0.2%)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0.775695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298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01" w:anchor="gene298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GO:0016861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intramolecular oxidoreductase activity, interconverting aldoses and ketoses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7 (0.2%)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0.775695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299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02" w:anchor="gene299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GO:0030597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RNA glycosylase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7 (0.2%)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0.775695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300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03" w:anchor="gene300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GO:0051119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sugar transmembrane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7 (0.2%)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0.775695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301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04" w:anchor="gene301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GO:1901476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carbohydrate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7 (0.2%)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0.775695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302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05" w:anchor="gene302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GO:0016705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oxidoreductase activity, acting on paired donors, with incorporation or reduction of molecular oxygen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25 (2.05%)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78 (2.27%)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0.778590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303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06" w:anchor="gene303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GO:0016859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cis-trans isomerase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17 (0.5%)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0.779977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304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07" w:anchor="gene304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GO:0022804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active transmembrane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28 (2.3%)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87 (2.53%)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0.780237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305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08" w:anchor="gene305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GO:0016788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hydrolase activity, acting on ester bonds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53 (4.34%)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161 (4.69%)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0.786764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306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09" w:anchor="gene306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GO:0016875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ligase activity, forming carbon-oxygen bonds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 (0.33%)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14 (0.41%)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0.792455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307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10" w:anchor="gene307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GO:0016876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ligase activity, forming aminoacyl-tRNA and related compounds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 (0.33%)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14 (0.41%)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0.792455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308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11" w:anchor="gene308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GO:0004871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signal transducer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17 (1.39%)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55 (1.6%)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0.805905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309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12" w:anchor="gene309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GO:0004674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protein serine/threonine kinase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39 (3.2%)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121 (3.53%)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0.807970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310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13" w:anchor="gene310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GO:0097159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organic cyclic compound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335 (27.46%)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974 (28.38%)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0.823307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311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14" w:anchor="gene311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GO:0016836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hydro-lyase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18 (0.52%)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0.824771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312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15" w:anchor="gene312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GO:0004521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endoribonuclease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0.827602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313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16" w:anchor="gene313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GO:0008374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O-acyltransferase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0.827602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314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17" w:anchor="gene314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GO:0015645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fatty acid ligase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0.827602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315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18" w:anchor="gene315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GO:0016634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oxidoreductase activity, acting on the CH-CH group of donors, oxygen as acceptor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0.827602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316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19" w:anchor="gene316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GO:0016661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oxidoreductase activity, acting on other nitrogenous compounds as donors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0.827602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317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20" w:anchor="gene317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GO:0016782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transferase activity, transferring sulfur-containing groups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0.827602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318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21" w:anchor="gene318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GO:0016783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sulfurtransferase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0.827602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319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22" w:anchor="gene319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GO:0016899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oxidoreductase activity, acting on the CH-OH group of donors, oxygen as acceptor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0.827602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320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23" w:anchor="gene320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GO:0038023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signaling receptor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0.827602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321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24" w:anchor="gene321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GO:0046992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oxidoreductase activity, acting on X-H and Y-H to form an X-Y bond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0.827602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322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25" w:anchor="gene322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GO:0046993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oxidoreductase activity, acting on X-H and Y-H to form an X-Y bond, with oxygen as acceptor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 (0.12%)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0.827602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323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26" w:anchor="gene323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GO:0004519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endonuclease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8 (0.23%)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0.839140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324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27" w:anchor="gene324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GO:0016860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intramolecular oxidoreductase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8 (0.23%)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0.839140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325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28" w:anchor="gene325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GO:0043168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anion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19 (1.56%)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63 (1.84%)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0.849885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326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29" w:anchor="gene326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GO:0016709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oxidoreductase activity, acting on paired donors, with incorporation or reduction of molecular oxygen, NAD(P)H as one donor, and incorporation of one atom of oxygen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19 (0.55%)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0.861867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327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30" w:anchor="gene327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GO:0016874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ligase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22 (1.8%)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73 (2.13%)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0.864932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328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31" w:anchor="gene328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GO:0051540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metal cluster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11 (0.9%)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39 (1.14%)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0.872311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329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32" w:anchor="gene329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GO:0008233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peptidase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26 (2.13%)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86 (2.51%)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0.877222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330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33" w:anchor="gene330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GO:0004721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phosphoprotein phosphatase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 (0.49%)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23 (0.67%)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0.880993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331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34" w:anchor="gene331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GO:0008168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methyltransferase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14 (1.15%)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49 (1.43%)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0.881932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332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35" w:anchor="gene332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GO:0016820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hydrolase activity, acting on acid anhydrides, catalyzing transmembrane movement of substances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14 (1.15%)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49 (1.43%)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0.881932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333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36" w:anchor="gene333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GO:0042626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ATPase activity, coupled to transmembrane movement of substances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14 (1.15%)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49 (1.43%)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0.881932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334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37" w:anchor="gene334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GO:0043492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ATPase activity, coupled to movement of substances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14 (1.15%)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49 (1.43%)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0.881932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335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38" w:anchor="gene335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GO:0016616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oxidoreductase activity, acting on the CH-OH group of donors, NAD or NADP as acceptor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13 (1.07%)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46 (1.34%)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0.885387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336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39" w:anchor="gene336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GO:0004620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phospholipase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9 (0.26%)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0.885855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337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40" w:anchor="gene337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GO:0016209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antioxidant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9 (0.26%)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0.885855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338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41" w:anchor="gene338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GO:0016298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lipase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9 (0.26%)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0.885855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339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42" w:anchor="gene339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GO:0016645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oxidoreductase activity, acting on the CH-NH group of donors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9 (0.26%)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0.885855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340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43" w:anchor="gene340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GO:0016799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hydrolase activity, hydrolyzing N-glycosyl compounds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9 (0.26%)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0.885855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341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44" w:anchor="gene341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GO:0016814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hydrolase activity, acting on carbon-nitrogen (but not peptide) bonds, in cyclic amidines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9 (0.26%)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0.885855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342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45" w:anchor="gene342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GO:0004177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aminopeptidase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0.888957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343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46" w:anchor="gene343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GO:0004448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isocitrate dehydrogenase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0.888957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344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47" w:anchor="gene344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GO:0004540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ribonuclease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0.888957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345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48" w:anchor="gene345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GO:0004779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sulfate adenylyltransferase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0.888957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346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49" w:anchor="gene346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GO:0008320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protein transmembrane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0.888957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347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50" w:anchor="gene347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GO:0008565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protein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0.888957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348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51" w:anchor="gene348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GO:0022884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macromolecule transmembrane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0.888957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349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52" w:anchor="gene349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GO:0043021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ribonucleoprotein complex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 (0.15%)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0.888957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350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53" w:anchor="gene350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GO:0015078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hydrogen ion transmembrane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8 (0.66%)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30 (0.87%)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0.889427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351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54" w:anchor="gene351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GO:0015399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primary active transmembrane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17 (1.39%)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59 (1.72%)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0.891615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352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55" w:anchor="gene352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GO:0015405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P-P-bond-hydrolysis-driven transmembrane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17 (1.39%)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59 (1.72%)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0.891615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353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56" w:anchor="gene353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GO:0019899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enzyme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20 (0.58%)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0.892128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354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57" w:anchor="gene354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GO:0004812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aminoacyl-tRNA ligase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13 (0.38%)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0.894800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355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58" w:anchor="gene355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GO:0008238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exopeptidase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13 (0.38%)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0.894800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356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59" w:anchor="gene356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GO:0016765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transferase activity, transferring alkyl or aryl (other than methyl) groups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13 (0.38%)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0.894800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357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60" w:anchor="gene357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GO:0017111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nucleoside-triphosphatase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77 (6.31%)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241 (7.02%)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0.900414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358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61" w:anchor="gene358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GO:0008757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S-adenosylmethionine-dependent methyltransferase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 (0.33%)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17 (0.5%)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0.905776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359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62" w:anchor="gene359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GO:0016810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hydrolase activity, acting on carbon-nitrogen (but not peptide) bonds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 (0.49%)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24 (0.7%)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0.905977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360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63" w:anchor="gene360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GO:0008324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cation transmembrane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27 (2.21%)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92 (2.68%)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0.916247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361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64" w:anchor="gene361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GO:0005543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phospholipid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 (0.17%)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0.928488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362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65" w:anchor="gene362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GO:0008375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acetylglucosaminyltransferase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 (0.17%)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0.928488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363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66" w:anchor="gene363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GO:0017016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Ras GTPase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 (0.17%)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0.928488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364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67" w:anchor="gene364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GO:0030247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polysaccharide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 (0.17%)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0.928488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365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68" w:anchor="gene365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GO:0031267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small GTPase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 (0.17%)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0.928488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366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69" w:anchor="gene366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GO:0051020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GTPase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 (0.17%)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0.928488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367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70" w:anchor="gene367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GO:0036094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small molecule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243 (19.92%)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732 (21.33%)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0.938866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368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71" w:anchor="gene368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GO:0016887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ATPase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32 (2.62%)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110 (3.21%)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0.939919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369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72" w:anchor="gene369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GO:0097367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carbohydrate derivative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201 (16.48%)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611 (17.8%)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0.940734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370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73" w:anchor="gene370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GO:0051536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iron-sulfur cluster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 (0.49%)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26 (0.76%)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0.942642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371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74" w:anchor="gene371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GO:0008237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metallopeptidase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11 (0.32%)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0.943936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372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75" w:anchor="gene372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GO:0001882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nucleoside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200 (16.39%)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609 (17.74%)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0.944111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373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76" w:anchor="gene373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GO:0001883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purine nucleoside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199 (16.31%)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607 (17.69%)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0.947344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374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77" w:anchor="gene374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GO:0032549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ribonucleoside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199 (16.31%)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607 (17.69%)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0.947344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375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78" w:anchor="gene375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GO:0032550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purine ribonucleoside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199 (16.31%)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607 (17.69%)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0.947344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376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79" w:anchor="gene376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GO:0042623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ATPase activity, coupled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31 (2.54%)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108 (3.15%)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0.948413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377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80" w:anchor="gene377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GO:0030246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carbohydrate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7 (0.2%)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0.953953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378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81" w:anchor="gene378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GO:0050664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oxidoreductase activity, acting on NAD(P)H, oxygen as acceptor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7 (0.2%)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0.953953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379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82" w:anchor="gene379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GO:0042625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ATPase coupled ion transmembrane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7 (0.57%)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31 (0.9%)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0.960135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380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83" w:anchor="gene380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GO:0016817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hydrolase activity, acting on acid anhydrides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83 (6.8%)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269 (7.84%)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0.960253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381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84" w:anchor="gene381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GO:0004518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nuclease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 (0.41%)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24 (0.7%)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0.962966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382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85" w:anchor="gene382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GO:0019829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cation-transporting ATPase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6 (0.49%)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28 (0.82%)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0.965953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383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86" w:anchor="gene383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GO:0016462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pyrophosphatase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82 (6.72%)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268 (7.81%)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0.967430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384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87" w:anchor="gene384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GO:0016818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hydrolase activity, acting on acid anhydrides, in phosphorus-containing anhydrides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82 (6.72%)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268 (7.81%)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0.967430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385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88" w:anchor="gene385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GO:0008173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RNA methyltransferase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8 (0.23%)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0.970355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386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89" w:anchor="gene386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GO:0001871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pattern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9 (0.26%)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0.980918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387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90" w:anchor="gene387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GO:0008289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lipid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9 (0.26%)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0.980918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388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91" w:anchor="gene388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GO:0031406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carboxylic acid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15 (0.44%)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0.987385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389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92" w:anchor="gene389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GO:0043177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organic acid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15 (0.44%)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0.987385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390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93" w:anchor="gene390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GO:0004527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exonuclease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10 (0.29%)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0.987719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391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94" w:anchor="gene391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GO:0043169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cation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156 (12.79%)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502 (14.63%)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0.990171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392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95" w:anchor="gene392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GO:0016655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oxidoreductase activity, acting on NAD(P)H, quinone or similar compound as acceptor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17 (0.5%)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0.994160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393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96" w:anchor="gene393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GO:0005488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562 (46.07%)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1688 (49.18%)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0.997026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394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97" w:anchor="gene394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GO:0046914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transition metal ion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46 (3.77%)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175 (5.1%)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0.997148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395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98" w:anchor="gene395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GO:0043167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ion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174 (14.26%)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573 (16.7%)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0.998206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396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99" w:anchor="gene396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GO:0003954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NADH dehydrogenase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16 (0.47%)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0.999130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397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00" w:anchor="gene397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GO:0050136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NADH dehydrogenase (quinone)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16 (0.47%)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0.999130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398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01" w:anchor="gene398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GO:0046872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metal ion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77 (6.31%)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285 (8.3%)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0.999454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  <w:tr w:rsidR="00D057CA" w:rsidRPr="007515A2" w:rsidTr="00007145">
        <w:tc>
          <w:tcPr>
            <w:tcW w:w="23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399</w:t>
            </w:r>
          </w:p>
        </w:tc>
        <w:tc>
          <w:tcPr>
            <w:tcW w:w="82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02" w:anchor="gene399" w:tooltip="click to view genes" w:history="1">
              <w:r w:rsidRPr="00007145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GO:0016651</w:t>
              </w:r>
            </w:hyperlink>
          </w:p>
        </w:tc>
        <w:tc>
          <w:tcPr>
            <w:tcW w:w="1364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oxidoreductase activity, acting on NAD(P)H</w:t>
            </w:r>
          </w:p>
        </w:tc>
        <w:tc>
          <w:tcPr>
            <w:tcW w:w="73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4 (0.33%)</w:t>
            </w:r>
          </w:p>
        </w:tc>
        <w:tc>
          <w:tcPr>
            <w:tcW w:w="58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33 (0.96%)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D057CA" w:rsidRPr="00007145" w:rsidRDefault="00D057CA" w:rsidP="00007145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/>
                <w:sz w:val="21"/>
                <w:szCs w:val="21"/>
              </w:rPr>
              <w:t>0.999471</w:t>
            </w:r>
          </w:p>
        </w:tc>
      </w:tr>
    </w:tbl>
    <w:p w:rsidR="00D057CA" w:rsidRDefault="00D057CA" w:rsidP="00323B43"/>
    <w:sectPr w:rsidR="00D057CA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7145"/>
    <w:rsid w:val="00007145"/>
    <w:rsid w:val="00096752"/>
    <w:rsid w:val="0024528D"/>
    <w:rsid w:val="00323B43"/>
    <w:rsid w:val="003D37D8"/>
    <w:rsid w:val="004358AB"/>
    <w:rsid w:val="007515A2"/>
    <w:rsid w:val="008B7726"/>
    <w:rsid w:val="00A928E1"/>
    <w:rsid w:val="00D057CA"/>
    <w:rsid w:val="00D71226"/>
    <w:rsid w:val="00F133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3B43"/>
    <w:pPr>
      <w:adjustRightInd w:val="0"/>
      <w:snapToGrid w:val="0"/>
      <w:spacing w:after="200"/>
    </w:pPr>
    <w:rPr>
      <w:rFonts w:ascii="Tahoma" w:hAnsi="Tahoma"/>
      <w:kern w:val="0"/>
      <w:sz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007145"/>
    <w:rPr>
      <w:rFonts w:cs="Times New Roman"/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rsid w:val="00007145"/>
    <w:rPr>
      <w:rFonts w:cs="Times New Roman"/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0281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81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9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6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5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2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6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7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2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6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5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7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2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4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1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3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5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7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9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9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6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8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1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3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40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5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7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4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6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1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3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9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0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2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4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6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8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8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5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7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9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0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2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4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6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0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2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8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1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3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5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5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7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9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4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6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8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1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7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9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403" Type="http://schemas.openxmlformats.org/officeDocument/2006/relationships/fontTable" Target="fontTable.xml"/><Relationship Id="rId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3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5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1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7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9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0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2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4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4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6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8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3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5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6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8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7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9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0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2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4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0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6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8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1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3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5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7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9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2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4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5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7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6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8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1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3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9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404" Type="http://schemas.openxmlformats.org/officeDocument/2006/relationships/theme" Target="theme/theme1.xml"/><Relationship Id="rId25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7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9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0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4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6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8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1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3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2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4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6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5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7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9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0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2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8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4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6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5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7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0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8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1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3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5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9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2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4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6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8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1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7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9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3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5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4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6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7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9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0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2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4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8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1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3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5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7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9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0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6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8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2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4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5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6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8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1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3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7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9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0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2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4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6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8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5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7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1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9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3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5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7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9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0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2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4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6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8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1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3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5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7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4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6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9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0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8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2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4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6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8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1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5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7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0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2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4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3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9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6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8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5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7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9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1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3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5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7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9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0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4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6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1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3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2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8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5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7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9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4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6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8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0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2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4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6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8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5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0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2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1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7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9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4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6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8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3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5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7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9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" Type="http://schemas.openxmlformats.org/officeDocument/2006/relationships/styles" Target="styles.xml"/><Relationship Id="rId21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3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5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4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1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7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9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0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6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8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3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5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7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9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2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4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6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8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0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2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4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6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8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5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0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2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4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6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8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1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3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5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7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9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7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9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1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3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" Type="http://schemas.openxmlformats.org/officeDocument/2006/relationships/settings" Target="settings.xml"/><Relationship Id="rId2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5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7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9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4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1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3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5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7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0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2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4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6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6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8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9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0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8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2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4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6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8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0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2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4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6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1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3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5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5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7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9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8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7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9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3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5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7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9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40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1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3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5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0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2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4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4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6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8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7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6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8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9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0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2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4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6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8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0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2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1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5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7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9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4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6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3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5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7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9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8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1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3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5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7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40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0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4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8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3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4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8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9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0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4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0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8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26</Pages>
  <Words>24238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微软用户</cp:lastModifiedBy>
  <cp:revision>2</cp:revision>
  <dcterms:created xsi:type="dcterms:W3CDTF">2018-12-23T08:43:00Z</dcterms:created>
  <dcterms:modified xsi:type="dcterms:W3CDTF">2019-11-20T10:06:00Z</dcterms:modified>
</cp:coreProperties>
</file>